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11075" w14:textId="77777777" w:rsidR="00A86AE1" w:rsidRDefault="00AA4D9C" w:rsidP="00AA45D3">
      <w:pPr>
        <w:pStyle w:val="a5"/>
        <w:jc w:val="center"/>
        <w:rPr>
          <w:rFonts w:ascii="Meiryo UI" w:eastAsia="Meiryo UI" w:hAnsi="Meiryo UI"/>
          <w:color w:val="493465" w:themeColor="accent4" w:themeShade="80"/>
          <w:sz w:val="52"/>
        </w:rPr>
      </w:pPr>
      <w:r w:rsidRPr="004D21C6">
        <w:rPr>
          <w:rFonts w:ascii="Meiryo UI" w:eastAsia="Meiryo UI" w:hAnsi="Meiryo UI" w:hint="eastAsia"/>
          <w:color w:val="493465" w:themeColor="accent4" w:themeShade="80"/>
          <w:sz w:val="52"/>
        </w:rPr>
        <w:t>新1年生保護者対象</w:t>
      </w:r>
    </w:p>
    <w:p w14:paraId="2BC128FA" w14:textId="77777777" w:rsidR="004D21C6" w:rsidRPr="004D21C6" w:rsidRDefault="004D21C6" w:rsidP="00AA45D3">
      <w:pPr>
        <w:pStyle w:val="a5"/>
        <w:jc w:val="center"/>
        <w:rPr>
          <w:rFonts w:ascii="Meiryo UI" w:eastAsia="Meiryo UI" w:hAnsi="Meiryo UI"/>
          <w:color w:val="493465" w:themeColor="accent4" w:themeShade="80"/>
          <w:sz w:val="96"/>
        </w:rPr>
      </w:pPr>
      <w:r>
        <w:rPr>
          <w:rFonts w:ascii="Meiryo UI" w:eastAsia="Meiryo UI" w:hAnsi="Meiryo UI" w:hint="eastAsia"/>
          <w:color w:val="493465" w:themeColor="accent4" w:themeShade="80"/>
          <w:sz w:val="52"/>
        </w:rPr>
        <w:t>港区立小中一貫教育校</w:t>
      </w:r>
    </w:p>
    <w:p w14:paraId="2C4DDBCF" w14:textId="77777777" w:rsidR="00AA4D9C" w:rsidRPr="004D21C6" w:rsidRDefault="00B225A9" w:rsidP="00AA45D3">
      <w:pPr>
        <w:pStyle w:val="a5"/>
        <w:jc w:val="center"/>
        <w:rPr>
          <w:rFonts w:ascii="Meiryo UI" w:eastAsia="Meiryo UI" w:hAnsi="Meiryo UI"/>
          <w:color w:val="493465" w:themeColor="accent4" w:themeShade="80"/>
          <w:w w:val="120"/>
          <w:sz w:val="72"/>
          <w:szCs w:val="72"/>
        </w:rPr>
      </w:pPr>
      <w:r>
        <w:rPr>
          <w:rFonts w:ascii="Meiryo UI" w:eastAsia="Meiryo UI" w:hAnsi="Meiryo UI" w:hint="eastAsia"/>
          <w:color w:val="493465" w:themeColor="accent4" w:themeShade="80"/>
          <w:w w:val="120"/>
          <w:sz w:val="72"/>
          <w:szCs w:val="72"/>
        </w:rPr>
        <w:t>赤坂学園</w:t>
      </w:r>
      <w:r w:rsidR="00AA4D9C" w:rsidRPr="004D21C6">
        <w:rPr>
          <w:rFonts w:ascii="Meiryo UI" w:eastAsia="Meiryo UI" w:hAnsi="Meiryo UI" w:hint="eastAsia"/>
          <w:color w:val="493465" w:themeColor="accent4" w:themeShade="80"/>
          <w:w w:val="120"/>
          <w:sz w:val="72"/>
          <w:szCs w:val="72"/>
        </w:rPr>
        <w:t>赤坂小学校</w:t>
      </w:r>
    </w:p>
    <w:p w14:paraId="41F657A3" w14:textId="77777777" w:rsidR="00AA4D9C" w:rsidRPr="004D21C6" w:rsidRDefault="00AA4D9C" w:rsidP="00AA45D3">
      <w:pPr>
        <w:pStyle w:val="a5"/>
        <w:jc w:val="center"/>
        <w:rPr>
          <w:rFonts w:ascii="Meiryo UI" w:eastAsia="Meiryo UI" w:hAnsi="Meiryo UI"/>
          <w:color w:val="493465" w:themeColor="accent4" w:themeShade="80"/>
          <w:w w:val="120"/>
          <w:sz w:val="72"/>
          <w:szCs w:val="72"/>
        </w:rPr>
      </w:pPr>
      <w:r w:rsidRPr="004D21C6">
        <w:rPr>
          <w:rFonts w:ascii="Meiryo UI" w:eastAsia="Meiryo UI" w:hAnsi="Meiryo UI" w:hint="eastAsia"/>
          <w:color w:val="493465" w:themeColor="accent4" w:themeShade="80"/>
          <w:w w:val="120"/>
          <w:sz w:val="72"/>
          <w:szCs w:val="72"/>
        </w:rPr>
        <w:t>学校説明会</w:t>
      </w:r>
    </w:p>
    <w:p w14:paraId="228CCDFA" w14:textId="77777777" w:rsidR="00A86AE1" w:rsidRPr="00E42A55" w:rsidRDefault="002935F7" w:rsidP="00AA4D9C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  <w:color w:val="9579BA" w:themeColor="accent4"/>
        </w:rPr>
        <w:drawing>
          <wp:anchor distT="0" distB="0" distL="114300" distR="114300" simplePos="0" relativeHeight="251661312" behindDoc="0" locked="0" layoutInCell="1" allowOverlap="1" wp14:anchorId="5ED66D9A" wp14:editId="633797A4">
            <wp:simplePos x="0" y="0"/>
            <wp:positionH relativeFrom="column">
              <wp:posOffset>-195580</wp:posOffset>
            </wp:positionH>
            <wp:positionV relativeFrom="paragraph">
              <wp:posOffset>151765</wp:posOffset>
            </wp:positionV>
            <wp:extent cx="3095625" cy="2321888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731_1255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88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A76C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7611852A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  <w:r w:rsidRPr="004D21C6">
        <w:rPr>
          <w:rFonts w:ascii="Meiryo UI" w:eastAsia="Meiryo UI" w:hAnsi="Meiryo UI" w:hint="eastAsia"/>
          <w:noProof/>
          <w:color w:val="493465" w:themeColor="accent4" w:themeShade="80"/>
        </w:rPr>
        <w:drawing>
          <wp:anchor distT="0" distB="0" distL="114300" distR="114300" simplePos="0" relativeHeight="251658240" behindDoc="0" locked="0" layoutInCell="1" allowOverlap="1" wp14:anchorId="66C16197" wp14:editId="23C9D717">
            <wp:simplePos x="0" y="0"/>
            <wp:positionH relativeFrom="margin">
              <wp:posOffset>2867025</wp:posOffset>
            </wp:positionH>
            <wp:positionV relativeFrom="paragraph">
              <wp:posOffset>317066</wp:posOffset>
            </wp:positionV>
            <wp:extent cx="3073693" cy="2103755"/>
            <wp:effectExtent l="0" t="0" r="0" b="0"/>
            <wp:wrapNone/>
            <wp:docPr id="2" name="画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693" cy="210375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E9F89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2CAB073D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3841790A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42CD5238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59D80329" w14:textId="77777777" w:rsidR="00B225A9" w:rsidRDefault="00B225A9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</w:p>
    <w:p w14:paraId="4EFE2D69" w14:textId="6D9F5004" w:rsidR="00A86AE1" w:rsidRPr="00B225A9" w:rsidRDefault="00AA4D9C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pacing w:val="400"/>
          <w:sz w:val="40"/>
          <w:fitText w:val="1200" w:id="-1450426368"/>
        </w:rPr>
        <w:t>日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  <w:fitText w:val="1200" w:id="-1450426368"/>
        </w:rPr>
        <w:t>時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：令和</w:t>
      </w:r>
      <w:r w:rsidR="008743B7">
        <w:rPr>
          <w:rFonts w:ascii="Meiryo UI" w:eastAsia="Meiryo UI" w:hAnsi="Meiryo UI" w:hint="eastAsia"/>
          <w:color w:val="493465" w:themeColor="accent4" w:themeShade="80"/>
          <w:sz w:val="40"/>
        </w:rPr>
        <w:t>７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年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９</w:t>
      </w:r>
      <w:r w:rsidR="002D2C34" w:rsidRPr="00B225A9">
        <w:rPr>
          <w:rFonts w:ascii="Meiryo UI" w:eastAsia="Meiryo UI" w:hAnsi="Meiryo UI" w:hint="eastAsia"/>
          <w:color w:val="493465" w:themeColor="accent4" w:themeShade="80"/>
          <w:sz w:val="40"/>
        </w:rPr>
        <w:t>月</w:t>
      </w:r>
      <w:r w:rsidR="008743B7">
        <w:rPr>
          <w:rFonts w:ascii="Meiryo UI" w:eastAsia="Meiryo UI" w:hAnsi="Meiryo UI" w:hint="eastAsia"/>
          <w:color w:val="493465" w:themeColor="accent4" w:themeShade="80"/>
          <w:sz w:val="40"/>
        </w:rPr>
        <w:t>３</w:t>
      </w:r>
      <w:r w:rsidR="002D2C34" w:rsidRPr="00B225A9">
        <w:rPr>
          <w:rFonts w:ascii="Meiryo UI" w:eastAsia="Meiryo UI" w:hAnsi="Meiryo UI" w:hint="eastAsia"/>
          <w:color w:val="493465" w:themeColor="accent4" w:themeShade="80"/>
          <w:sz w:val="40"/>
        </w:rPr>
        <w:t>日（</w:t>
      </w:r>
      <w:r w:rsidR="008743B7">
        <w:rPr>
          <w:rFonts w:ascii="Meiryo UI" w:eastAsia="Meiryo UI" w:hAnsi="Meiryo UI" w:hint="eastAsia"/>
          <w:color w:val="493465" w:themeColor="accent4" w:themeShade="80"/>
          <w:sz w:val="40"/>
        </w:rPr>
        <w:t>水</w:t>
      </w:r>
      <w:r w:rsidR="002D2C34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）</w:t>
      </w:r>
    </w:p>
    <w:p w14:paraId="0820F61B" w14:textId="77777777" w:rsidR="002D2C34" w:rsidRPr="00B225A9" w:rsidRDefault="002D2C34" w:rsidP="00B225A9">
      <w:pPr>
        <w:pStyle w:val="a7"/>
        <w:spacing w:line="240" w:lineRule="auto"/>
        <w:ind w:firstLineChars="600" w:firstLine="2400"/>
        <w:rPr>
          <w:rFonts w:ascii="Meiryo UI" w:eastAsia="Meiryo UI" w:hAnsi="Meiryo UI"/>
          <w:color w:val="493465" w:themeColor="accent4" w:themeShade="80"/>
          <w:sz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午前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１０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時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z w:val="40"/>
        </w:rPr>
        <w:t xml:space="preserve"> 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~</w:t>
      </w:r>
      <w:r w:rsidR="004D21C6" w:rsidRPr="00B225A9">
        <w:rPr>
          <w:rFonts w:ascii="Meiryo UI" w:eastAsia="Meiryo UI" w:hAnsi="Meiryo UI"/>
          <w:color w:val="493465" w:themeColor="accent4" w:themeShade="80"/>
          <w:sz w:val="40"/>
        </w:rPr>
        <w:t xml:space="preserve"> 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１０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時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４０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分</w:t>
      </w:r>
    </w:p>
    <w:p w14:paraId="738E1EEE" w14:textId="77777777" w:rsidR="005D26A9" w:rsidRPr="00B225A9" w:rsidRDefault="005D26A9" w:rsidP="005D26A9">
      <w:pPr>
        <w:pStyle w:val="a7"/>
        <w:spacing w:line="500" w:lineRule="exact"/>
        <w:rPr>
          <w:rFonts w:ascii="Meiryo UI" w:eastAsia="Meiryo UI" w:hAnsi="Meiryo UI"/>
          <w:color w:val="493465" w:themeColor="accent4" w:themeShade="80"/>
          <w:sz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 xml:space="preserve">　　　　　　</w:t>
      </w:r>
      <w:r w:rsidR="00B225A9" w:rsidRPr="00B225A9">
        <w:rPr>
          <w:rFonts w:ascii="Meiryo UI" w:eastAsia="Meiryo UI" w:hAnsi="Meiryo UI" w:hint="eastAsia"/>
          <w:color w:val="493465" w:themeColor="accent4" w:themeShade="80"/>
          <w:sz w:val="40"/>
        </w:rPr>
        <w:t xml:space="preserve">　　　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※事前予約は、必要ありません。</w:t>
      </w:r>
    </w:p>
    <w:p w14:paraId="2E458859" w14:textId="1602A3EF" w:rsidR="002D2C34" w:rsidRPr="00B225A9" w:rsidRDefault="002D2C34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pacing w:val="400"/>
          <w:sz w:val="40"/>
          <w:fitText w:val="1200" w:id="-1450426367"/>
        </w:rPr>
        <w:t>場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  <w:fitText w:val="1200" w:id="-1450426367"/>
        </w:rPr>
        <w:t>所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：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赤坂学園</w:t>
      </w:r>
      <w:r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赤坂</w:t>
      </w:r>
      <w:r w:rsidR="001E1BC3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中</w:t>
      </w:r>
      <w:r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学校</w:t>
      </w:r>
      <w:r w:rsidR="004D21C6"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 xml:space="preserve">　</w:t>
      </w:r>
      <w:r w:rsidR="001E1BC3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交流ホール</w:t>
      </w:r>
      <w:r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（</w:t>
      </w:r>
      <w:r w:rsidR="001E1BC3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３</w:t>
      </w:r>
      <w:r w:rsidRPr="00B225A9">
        <w:rPr>
          <w:rFonts w:ascii="Meiryo UI" w:eastAsia="Meiryo UI" w:hAnsi="Meiryo UI" w:hint="eastAsia"/>
          <w:color w:val="493465" w:themeColor="accent4" w:themeShade="80"/>
          <w:spacing w:val="-4"/>
          <w:sz w:val="40"/>
        </w:rPr>
        <w:t>階）</w:t>
      </w:r>
    </w:p>
    <w:p w14:paraId="3C8C89C9" w14:textId="77777777" w:rsidR="00A86AE1" w:rsidRPr="00B225A9" w:rsidRDefault="002D2C34" w:rsidP="005D26A9">
      <w:pPr>
        <w:pStyle w:val="a7"/>
        <w:spacing w:line="240" w:lineRule="auto"/>
        <w:rPr>
          <w:rFonts w:ascii="Meiryo UI" w:eastAsia="Meiryo UI" w:hAnsi="Meiryo UI"/>
          <w:color w:val="493465" w:themeColor="accent4" w:themeShade="80"/>
          <w:sz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pacing w:val="37"/>
          <w:sz w:val="40"/>
          <w:fitText w:val="1200" w:id="-1450426366"/>
        </w:rPr>
        <w:t>持ち</w:t>
      </w:r>
      <w:r w:rsidRPr="00B225A9">
        <w:rPr>
          <w:rFonts w:ascii="Meiryo UI" w:eastAsia="Meiryo UI" w:hAnsi="Meiryo UI" w:hint="eastAsia"/>
          <w:color w:val="493465" w:themeColor="accent4" w:themeShade="80"/>
          <w:spacing w:val="1"/>
          <w:sz w:val="40"/>
          <w:fitText w:val="1200" w:id="-1450426366"/>
        </w:rPr>
        <w:t>物</w:t>
      </w:r>
      <w:r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：上履き（スリッパ等）</w:t>
      </w:r>
    </w:p>
    <w:p w14:paraId="768EBA7C" w14:textId="77777777" w:rsidR="00B225A9" w:rsidRPr="00B225A9" w:rsidRDefault="002D2C34" w:rsidP="00B225A9">
      <w:pPr>
        <w:pStyle w:val="a7"/>
        <w:spacing w:line="500" w:lineRule="exact"/>
        <w:rPr>
          <w:rFonts w:ascii="Meiryo UI" w:eastAsia="Meiryo UI" w:hAnsi="Meiryo UI"/>
          <w:color w:val="493465" w:themeColor="accent4" w:themeShade="80"/>
          <w:sz w:val="40"/>
          <w:szCs w:val="40"/>
        </w:rPr>
      </w:pPr>
      <w:r w:rsidRPr="00B225A9">
        <w:rPr>
          <w:rFonts w:ascii="Meiryo UI" w:eastAsia="Meiryo UI" w:hAnsi="Meiryo UI" w:hint="eastAsia"/>
          <w:color w:val="493465" w:themeColor="accent4" w:themeShade="80"/>
          <w:spacing w:val="64"/>
          <w:sz w:val="40"/>
          <w:fitText w:val="1200" w:id="-1450426112"/>
        </w:rPr>
        <w:t>その</w:t>
      </w:r>
      <w:r w:rsidRPr="00B225A9">
        <w:rPr>
          <w:rFonts w:ascii="Meiryo UI" w:eastAsia="Meiryo UI" w:hAnsi="Meiryo UI" w:hint="eastAsia"/>
          <w:color w:val="493465" w:themeColor="accent4" w:themeShade="80"/>
          <w:spacing w:val="2"/>
          <w:sz w:val="40"/>
          <w:fitText w:val="1200" w:id="-1450426112"/>
        </w:rPr>
        <w:t>他</w:t>
      </w:r>
      <w:r w:rsidR="005D26A9" w:rsidRPr="00B225A9">
        <w:rPr>
          <w:rFonts w:ascii="Meiryo UI" w:eastAsia="Meiryo UI" w:hAnsi="Meiryo UI" w:hint="eastAsia"/>
          <w:color w:val="493465" w:themeColor="accent4" w:themeShade="80"/>
          <w:sz w:val="40"/>
        </w:rPr>
        <w:t>：</w:t>
      </w:r>
      <w:r w:rsidR="00F22468" w:rsidRPr="00B225A9">
        <w:rPr>
          <w:rFonts w:ascii="Meiryo UI" w:eastAsia="Meiryo UI" w:hAnsi="Meiryo UI" w:hint="eastAsia"/>
          <w:color w:val="493465" w:themeColor="accent4" w:themeShade="80"/>
          <w:sz w:val="40"/>
          <w:szCs w:val="40"/>
        </w:rPr>
        <w:t>小さなお子様をお連れの場合は、目を離さな</w:t>
      </w:r>
    </w:p>
    <w:p w14:paraId="5C951869" w14:textId="77777777" w:rsidR="00A86AE1" w:rsidRPr="00B225A9" w:rsidRDefault="00B225A9" w:rsidP="00B225A9">
      <w:pPr>
        <w:pStyle w:val="a7"/>
        <w:spacing w:line="500" w:lineRule="exact"/>
        <w:ind w:firstLineChars="500" w:firstLine="1600"/>
        <w:rPr>
          <w:rFonts w:ascii="Meiryo UI" w:eastAsia="Meiryo UI" w:hAnsi="Meiryo UI"/>
          <w:color w:val="493465" w:themeColor="accent4" w:themeShade="80"/>
          <w:sz w:val="40"/>
          <w:szCs w:val="40"/>
          <w:shd w:val="pct15" w:color="auto" w:fill="FFFFFF"/>
        </w:rPr>
      </w:pPr>
      <w:r w:rsidRPr="00B225A9">
        <w:rPr>
          <w:rFonts w:ascii="Meiryo UI" w:eastAsia="Meiryo UI" w:hAnsi="Meiryo UI" w:hint="eastAsia"/>
          <w:noProof/>
          <w:color w:val="493465" w:themeColor="accent4" w:themeShade="8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D6327" wp14:editId="60E181D1">
                <wp:simplePos x="0" y="0"/>
                <wp:positionH relativeFrom="margin">
                  <wp:posOffset>2833370</wp:posOffset>
                </wp:positionH>
                <wp:positionV relativeFrom="paragraph">
                  <wp:posOffset>744220</wp:posOffset>
                </wp:positionV>
                <wp:extent cx="2924175" cy="962025"/>
                <wp:effectExtent l="0" t="0" r="2857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620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E8F60" w14:textId="77777777" w:rsidR="00B225A9" w:rsidRPr="00B225A9" w:rsidRDefault="005D26A9" w:rsidP="005D26A9">
                            <w:pPr>
                              <w:pStyle w:val="ab"/>
                              <w:spacing w:line="400" w:lineRule="exact"/>
                              <w:rPr>
                                <w:rFonts w:ascii="Meiryo UI" w:eastAsia="SimSun" w:hAnsi="Meiryo UI"/>
                                <w:sz w:val="32"/>
                                <w:lang w:eastAsia="zh-CN"/>
                              </w:rPr>
                            </w:pPr>
                            <w:r w:rsidRPr="00B225A9">
                              <w:rPr>
                                <w:rFonts w:ascii="Meiryo UI" w:eastAsia="Meiryo UI" w:hAnsi="Meiryo UI" w:hint="eastAsia"/>
                                <w:sz w:val="32"/>
                                <w:lang w:bidi="ja-JP"/>
                              </w:rPr>
                              <w:t>【問合せ先】</w:t>
                            </w:r>
                          </w:p>
                          <w:p w14:paraId="206F26A6" w14:textId="77777777" w:rsidR="005D26A9" w:rsidRPr="00B225A9" w:rsidRDefault="00B225A9" w:rsidP="005D26A9">
                            <w:pPr>
                              <w:pStyle w:val="ab"/>
                              <w:spacing w:line="400" w:lineRule="exact"/>
                              <w:rPr>
                                <w:rFonts w:ascii="Meiryo UI" w:eastAsia="SimSun" w:hAnsi="Meiryo UI"/>
                                <w:sz w:val="32"/>
                                <w:lang w:eastAsia="zh-CN"/>
                              </w:rPr>
                            </w:pPr>
                            <w:r w:rsidRPr="00B225A9">
                              <w:rPr>
                                <w:rFonts w:ascii="Meiryo UI" w:hAnsi="Meiryo UI" w:hint="eastAsia"/>
                                <w:sz w:val="32"/>
                              </w:rPr>
                              <w:t>赤坂学園</w:t>
                            </w:r>
                            <w:r w:rsidR="005D26A9" w:rsidRPr="00B225A9">
                              <w:rPr>
                                <w:rFonts w:ascii="Meiryo UI" w:eastAsia="Meiryo UI" w:hAnsi="Meiryo UI" w:hint="eastAsia"/>
                                <w:sz w:val="32"/>
                              </w:rPr>
                              <w:t>赤坂小学校　副校長</w:t>
                            </w:r>
                          </w:p>
                          <w:p w14:paraId="632A80CD" w14:textId="77777777" w:rsidR="005D26A9" w:rsidRPr="00B225A9" w:rsidRDefault="005D26A9" w:rsidP="005D26A9">
                            <w:pPr>
                              <w:pStyle w:val="ab"/>
                              <w:spacing w:line="400" w:lineRule="exact"/>
                              <w:rPr>
                                <w:rFonts w:ascii="Meiryo UI" w:eastAsia="Meiryo UI" w:hAnsi="Meiryo UI"/>
                                <w:sz w:val="32"/>
                              </w:rPr>
                            </w:pPr>
                            <w:r w:rsidRPr="00B225A9">
                              <w:rPr>
                                <w:rFonts w:ascii="Meiryo UI" w:eastAsia="Meiryo UI" w:hAnsi="Meiryo UI" w:hint="eastAsia"/>
                                <w:sz w:val="32"/>
                              </w:rPr>
                              <w:t>0</w:t>
                            </w:r>
                            <w:r w:rsidRPr="00B225A9">
                              <w:rPr>
                                <w:rFonts w:ascii="Meiryo UI" w:eastAsia="Meiryo UI" w:hAnsi="Meiryo UI"/>
                                <w:sz w:val="32"/>
                              </w:rPr>
                              <w:t>3-3404-8602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D6327" id="角丸四角形 1" o:spid="_x0000_s1026" style="position:absolute;left:0;text-align:left;margin-left:223.1pt;margin-top:58.6pt;width:230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" filled="f" strokecolor="#446208 [1604]" strokeweight="2pt">
                <v:stroke joinstyle="miter"/>
                <v:textbox inset=",0,,0">
                  <w:txbxContent>
                    <w:p w14:paraId="251E8F60" w14:textId="77777777" w:rsidR="00B225A9" w:rsidRPr="00B225A9" w:rsidRDefault="005D26A9" w:rsidP="005D26A9">
                      <w:pPr>
                        <w:pStyle w:val="ab"/>
                        <w:spacing w:line="400" w:lineRule="exact"/>
                        <w:rPr>
                          <w:rFonts w:ascii="Meiryo UI" w:eastAsia="SimSun" w:hAnsi="Meiryo UI"/>
                          <w:sz w:val="32"/>
                          <w:lang w:eastAsia="zh-CN"/>
                        </w:rPr>
                      </w:pPr>
                      <w:r w:rsidRPr="00B225A9">
                        <w:rPr>
                          <w:rFonts w:ascii="Meiryo UI" w:eastAsia="Meiryo UI" w:hAnsi="Meiryo UI" w:hint="eastAsia"/>
                          <w:sz w:val="32"/>
                          <w:lang w:bidi="ja-JP"/>
                        </w:rPr>
                        <w:t>【問合せ先】</w:t>
                      </w:r>
                    </w:p>
                    <w:p w14:paraId="206F26A6" w14:textId="77777777" w:rsidR="005D26A9" w:rsidRPr="00B225A9" w:rsidRDefault="00B225A9" w:rsidP="005D26A9">
                      <w:pPr>
                        <w:pStyle w:val="ab"/>
                        <w:spacing w:line="400" w:lineRule="exact"/>
                        <w:rPr>
                          <w:rFonts w:ascii="Meiryo UI" w:eastAsia="SimSun" w:hAnsi="Meiryo UI"/>
                          <w:sz w:val="32"/>
                          <w:lang w:eastAsia="zh-CN"/>
                        </w:rPr>
                      </w:pPr>
                      <w:r w:rsidRPr="00B225A9">
                        <w:rPr>
                          <w:rFonts w:ascii="Meiryo UI" w:hAnsi="Meiryo UI" w:hint="eastAsia"/>
                          <w:sz w:val="32"/>
                        </w:rPr>
                        <w:t>赤坂学園</w:t>
                      </w:r>
                      <w:r w:rsidR="005D26A9" w:rsidRPr="00B225A9">
                        <w:rPr>
                          <w:rFonts w:ascii="Meiryo UI" w:eastAsia="Meiryo UI" w:hAnsi="Meiryo UI" w:hint="eastAsia"/>
                          <w:sz w:val="32"/>
                        </w:rPr>
                        <w:t>赤坂小学校　副校長</w:t>
                      </w:r>
                    </w:p>
                    <w:p w14:paraId="632A80CD" w14:textId="77777777" w:rsidR="005D26A9" w:rsidRPr="00B225A9" w:rsidRDefault="005D26A9" w:rsidP="005D26A9">
                      <w:pPr>
                        <w:pStyle w:val="ab"/>
                        <w:spacing w:line="400" w:lineRule="exact"/>
                        <w:rPr>
                          <w:rFonts w:ascii="Meiryo UI" w:eastAsia="Meiryo UI" w:hAnsi="Meiryo UI"/>
                          <w:sz w:val="32"/>
                        </w:rPr>
                      </w:pPr>
                      <w:r w:rsidRPr="00B225A9">
                        <w:rPr>
                          <w:rFonts w:ascii="Meiryo UI" w:eastAsia="Meiryo UI" w:hAnsi="Meiryo UI" w:hint="eastAsia"/>
                          <w:sz w:val="32"/>
                        </w:rPr>
                        <w:t>0</w:t>
                      </w:r>
                      <w:r w:rsidRPr="00B225A9">
                        <w:rPr>
                          <w:rFonts w:ascii="Meiryo UI" w:eastAsia="Meiryo UI" w:hAnsi="Meiryo UI"/>
                          <w:sz w:val="32"/>
                        </w:rPr>
                        <w:t>3-3404-8602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225A9">
        <w:rPr>
          <w:rFonts w:ascii="Meiryo UI" w:eastAsia="Meiryo UI" w:hAnsi="Meiryo UI"/>
          <w:noProof/>
          <w:color w:val="493465" w:themeColor="accent4" w:themeShade="8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63E2709" wp14:editId="596C64A0">
            <wp:simplePos x="0" y="0"/>
            <wp:positionH relativeFrom="margin">
              <wp:posOffset>-233680</wp:posOffset>
            </wp:positionH>
            <wp:positionV relativeFrom="paragraph">
              <wp:posOffset>382270</wp:posOffset>
            </wp:positionV>
            <wp:extent cx="1276350" cy="1370415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表紙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64" cy="137365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468" w:rsidRPr="00B225A9">
        <w:rPr>
          <w:rFonts w:ascii="Meiryo UI" w:eastAsia="Meiryo UI" w:hAnsi="Meiryo UI" w:hint="eastAsia"/>
          <w:color w:val="493465" w:themeColor="accent4" w:themeShade="80"/>
          <w:sz w:val="40"/>
          <w:szCs w:val="40"/>
        </w:rPr>
        <w:t>いようお願いします</w:t>
      </w:r>
      <w:r w:rsidR="005D26A9" w:rsidRPr="00B225A9">
        <w:rPr>
          <w:rFonts w:ascii="Meiryo UI" w:eastAsia="Meiryo UI" w:hAnsi="Meiryo UI" w:hint="eastAsia"/>
          <w:color w:val="493465" w:themeColor="accent4" w:themeShade="80"/>
          <w:sz w:val="40"/>
          <w:szCs w:val="40"/>
        </w:rPr>
        <w:t>。</w:t>
      </w:r>
    </w:p>
    <w:sectPr w:rsidR="00A86AE1" w:rsidRPr="00B225A9" w:rsidSect="00AA45D3">
      <w:pgSz w:w="11906" w:h="16838" w:code="9"/>
      <w:pgMar w:top="851" w:right="1418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461C9" w14:textId="77777777" w:rsidR="004E4AC2" w:rsidRDefault="004E4AC2">
      <w:pPr>
        <w:spacing w:line="240" w:lineRule="auto"/>
      </w:pPr>
      <w:r>
        <w:separator/>
      </w:r>
    </w:p>
  </w:endnote>
  <w:endnote w:type="continuationSeparator" w:id="0">
    <w:p w14:paraId="2D352DE3" w14:textId="77777777" w:rsidR="004E4AC2" w:rsidRDefault="004E4A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D3E98" w14:textId="77777777" w:rsidR="004E4AC2" w:rsidRDefault="004E4AC2">
      <w:pPr>
        <w:spacing w:line="240" w:lineRule="auto"/>
      </w:pPr>
      <w:r>
        <w:separator/>
      </w:r>
    </w:p>
  </w:footnote>
  <w:footnote w:type="continuationSeparator" w:id="0">
    <w:p w14:paraId="3ED433CA" w14:textId="77777777" w:rsidR="004E4AC2" w:rsidRDefault="004E4A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D9C"/>
    <w:rsid w:val="00026471"/>
    <w:rsid w:val="000A0610"/>
    <w:rsid w:val="000F0739"/>
    <w:rsid w:val="001106AE"/>
    <w:rsid w:val="001E1BC3"/>
    <w:rsid w:val="002935F7"/>
    <w:rsid w:val="002D2C34"/>
    <w:rsid w:val="002E5AC7"/>
    <w:rsid w:val="00356B3D"/>
    <w:rsid w:val="00371B40"/>
    <w:rsid w:val="00391C6E"/>
    <w:rsid w:val="004063FD"/>
    <w:rsid w:val="004D21C6"/>
    <w:rsid w:val="004E4AC2"/>
    <w:rsid w:val="005C52FF"/>
    <w:rsid w:val="005D26A9"/>
    <w:rsid w:val="00662F1A"/>
    <w:rsid w:val="00733181"/>
    <w:rsid w:val="007C2A2B"/>
    <w:rsid w:val="00850972"/>
    <w:rsid w:val="008743B7"/>
    <w:rsid w:val="008B25AF"/>
    <w:rsid w:val="009425F9"/>
    <w:rsid w:val="00A86AE1"/>
    <w:rsid w:val="00AA45D3"/>
    <w:rsid w:val="00AA4D9C"/>
    <w:rsid w:val="00B032BD"/>
    <w:rsid w:val="00B225A9"/>
    <w:rsid w:val="00B85C77"/>
    <w:rsid w:val="00BB6D78"/>
    <w:rsid w:val="00CC6542"/>
    <w:rsid w:val="00D50C01"/>
    <w:rsid w:val="00D714D9"/>
    <w:rsid w:val="00D843EA"/>
    <w:rsid w:val="00DB348E"/>
    <w:rsid w:val="00DB5ECC"/>
    <w:rsid w:val="00DE45F5"/>
    <w:rsid w:val="00E42A55"/>
    <w:rsid w:val="00EB00DD"/>
    <w:rsid w:val="00ED1405"/>
    <w:rsid w:val="00F22468"/>
    <w:rsid w:val="00F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864C59D"/>
  <w15:chartTrackingRefBased/>
  <w15:docId w15:val="{39D2D082-F1AD-4CFE-88F7-76EE6336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85C77"/>
    <w:rPr>
      <w:color w:val="4A4A4C" w:themeColor="text2" w:themeShade="BF"/>
    </w:rPr>
  </w:style>
  <w:style w:type="paragraph" w:styleId="1">
    <w:name w:val="heading 1"/>
    <w:basedOn w:val="a1"/>
    <w:next w:val="a1"/>
    <w:link w:val="10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a6">
    <w:name w:val="表題 (文字)"/>
    <w:basedOn w:val="a2"/>
    <w:link w:val="a5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a7">
    <w:name w:val="Subtitle"/>
    <w:basedOn w:val="a1"/>
    <w:link w:val="a8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a8">
    <w:name w:val="副題 (文字)"/>
    <w:basedOn w:val="a2"/>
    <w:link w:val="a7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a9">
    <w:name w:val="Date"/>
    <w:basedOn w:val="a1"/>
    <w:link w:val="aa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qFormat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basedOn w:val="a2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basedOn w:val="a2"/>
    <w:uiPriority w:val="20"/>
    <w:semiHidden/>
    <w:unhideWhenUsed/>
    <w:qFormat/>
    <w:rsid w:val="000F0739"/>
    <w:rPr>
      <w:i/>
      <w:iCs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semiHidden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0F0739"/>
    <w:rPr>
      <w:i/>
      <w:iCs/>
      <w:color w:val="89C711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semiHidden/>
    <w:unhideWhenUsed/>
    <w:qFormat/>
    <w:rsid w:val="000F0739"/>
    <w:pPr>
      <w:ind w:left="720"/>
      <w:contextualSpacing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0F0739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basedOn w:val="a2"/>
    <w:uiPriority w:val="22"/>
    <w:semiHidden/>
    <w:unhideWhenUsed/>
    <w:qFormat/>
    <w:rsid w:val="000F0739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0002805\AppData\Roaming\Microsoft\Templates\&#12452;&#12505;&#12531;&#12488;&#12398;&#12481;&#12521;&#12471;%20(&#32209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 (緑)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sample</dc:creator>
  <cp:keywords/>
  <dc:description/>
  <cp:lastModifiedBy>阿久津　千菜子</cp:lastModifiedBy>
  <cp:revision>3</cp:revision>
  <cp:lastPrinted>2025-07-07T02:34:00Z</cp:lastPrinted>
  <dcterms:created xsi:type="dcterms:W3CDTF">2025-07-04T00:55:00Z</dcterms:created>
  <dcterms:modified xsi:type="dcterms:W3CDTF">2025-07-07T02:35:00Z</dcterms:modified>
</cp:coreProperties>
</file>